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81DCE" w14:textId="381E5E22" w:rsidR="00F635E4" w:rsidRDefault="001F1004"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5D40752B" wp14:editId="490C11EB">
            <wp:simplePos x="0" y="0"/>
            <wp:positionH relativeFrom="page">
              <wp:align>right</wp:align>
            </wp:positionH>
            <wp:positionV relativeFrom="page">
              <wp:align>top</wp:align>
            </wp:positionV>
            <wp:extent cx="7751928" cy="10037486"/>
            <wp:effectExtent l="0" t="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1928" cy="10037486"/>
                    </a:xfrm>
                    <a:prstGeom prst="rect">
                      <a:avLst/>
                    </a:prstGeom>
                    <a:noFill/>
                    <a:ln>
                      <a:noFill/>
                    </a:ln>
                  </pic:spPr>
                </pic:pic>
              </a:graphicData>
            </a:graphic>
            <wp14:sizeRelH relativeFrom="page">
              <wp14:pctWidth>0</wp14:pctWidth>
            </wp14:sizeRelH>
            <wp14:sizeRelV relativeFrom="page">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28EA2856" wp14:editId="192A6C2E">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F0E21D"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14B7317D" w14:textId="77777777" w:rsidR="004234CA" w:rsidRPr="004234CA" w:rsidRDefault="004234CA" w:rsidP="004234CA">
      <w:pPr>
        <w:spacing w:line="247" w:lineRule="auto"/>
        <w:jc w:val="center"/>
        <w:outlineLvl w:val="0"/>
        <w:rPr>
          <w:rFonts w:eastAsia="Times New Roman"/>
          <w:b/>
          <w:bCs/>
          <w:kern w:val="36"/>
          <w:sz w:val="32"/>
          <w:szCs w:val="32"/>
        </w:rPr>
      </w:pPr>
      <w:r w:rsidRPr="004234CA">
        <w:rPr>
          <w:rFonts w:eastAsia="Times New Roman"/>
          <w:b/>
          <w:bCs/>
          <w:kern w:val="36"/>
          <w:sz w:val="32"/>
          <w:szCs w:val="32"/>
        </w:rPr>
        <w:lastRenderedPageBreak/>
        <w:t>1 John 1 Teaching Points and Bible Study Questions</w:t>
      </w:r>
    </w:p>
    <w:p w14:paraId="52F24075" w14:textId="7F56FD8B"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Embrace the Light of Truth</w:t>
      </w:r>
    </w:p>
    <w:p w14:paraId="329F9D40"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In a world filled with confusion and darkness, 1 John 1:5 reminds us, "God is Light, and in Him there is no darkness at all." This powerful truth encourages us to walk in the light of God's truth, rejecting the shadows of deceit and sin. By embracing the light, we align ourselves with God's pure and holy nature, allowing His truth to illuminate our path and guide our decisions.</w:t>
      </w:r>
    </w:p>
    <w:p w14:paraId="30606470"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actively embrace the light of truth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in truth impacts your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walk in the light rather than darkness? </w:t>
      </w:r>
    </w:p>
    <w:p w14:paraId="7CF9DB66"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Fellowship with God and Others</w:t>
      </w:r>
    </w:p>
    <w:p w14:paraId="1862D989"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 xml:space="preserve">True fellowship is more than just social interaction; it's a deep, spiritual connection. 1 John 1:3 states, "We proclaim to you </w:t>
      </w:r>
      <w:proofErr w:type="gramStart"/>
      <w:r w:rsidRPr="00F6333B">
        <w:rPr>
          <w:rFonts w:eastAsia="Times New Roman"/>
          <w:kern w:val="0"/>
          <w:sz w:val="21"/>
          <w:szCs w:val="21"/>
        </w:rPr>
        <w:t>what</w:t>
      </w:r>
      <w:proofErr w:type="gramEnd"/>
      <w:r w:rsidRPr="00F6333B">
        <w:rPr>
          <w:rFonts w:eastAsia="Times New Roman"/>
          <w:kern w:val="0"/>
          <w:sz w:val="21"/>
          <w:szCs w:val="21"/>
        </w:rPr>
        <w:t xml:space="preserve"> we have seen and heard, so that you also may have fellowship with us. And our fellowship is with the Father and with His Son, Jesus Christ." This verse highlights the importance of sharing our faith experiences to build a community rooted in Christ, fostering unity and mutual encouragement.</w:t>
      </w:r>
    </w:p>
    <w:p w14:paraId="23400B74"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actively cultivate deeper fellowship with God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enhance genuine fellowship with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fellowship with God influences your relationships with others? </w:t>
      </w:r>
    </w:p>
    <w:p w14:paraId="7297D26D"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E5EAD7"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1B664A3E" w14:textId="77777777" w:rsidR="004234CA" w:rsidRDefault="004234CA" w:rsidP="004234CA">
      <w:pPr>
        <w:spacing w:line="247" w:lineRule="auto"/>
        <w:rPr>
          <w:rFonts w:eastAsia="Times New Roman"/>
          <w:b/>
          <w:bCs/>
          <w:kern w:val="0"/>
          <w:sz w:val="21"/>
          <w:szCs w:val="21"/>
        </w:rPr>
      </w:pPr>
    </w:p>
    <w:p w14:paraId="6B041AD5" w14:textId="6B6EF97E"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Joy in the Fullness of Christ</w:t>
      </w:r>
    </w:p>
    <w:p w14:paraId="17865857"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Joy is a hallmark of the Christian life, and 1 John 1:4 tells us, "We write these things so that our joy may be complete." This joy is not dependent on circumstances but is found in the assurance of our relationship with Christ. By focusing on His promises and presence, we can experience a joy that transcends life's challenges and fills our hearts with peace.</w:t>
      </w:r>
    </w:p>
    <w:p w14:paraId="17F7B7EE"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experiencing Christ's fullness enhance your daily joy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is linked to walking in the light with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joy in Christ amidst life's challenges? </w:t>
      </w:r>
    </w:p>
    <w:p w14:paraId="1557F364"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Confession and Cleansing</w:t>
      </w:r>
    </w:p>
    <w:p w14:paraId="6A20F334"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Acknowledging our sins is crucial for spiritual growth. 1 John 1:9 assures us, "If we confess our sins, He is faithful and just to forgive us our sins and to cleanse us from all unrighteousness." Confession is not about guilt but about liberation. It opens the door to God's forgiveness and cleansing, allowing us to live in freedom and righteousness.</w:t>
      </w:r>
    </w:p>
    <w:p w14:paraId="0D1F14B8"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regular confession impact your daily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confession is essential for spiritual cleansing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make confession a consistent practice in your life? </w:t>
      </w:r>
    </w:p>
    <w:p w14:paraId="732BF79E"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9D325A"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62469911" w14:textId="77777777" w:rsidR="004234CA" w:rsidRDefault="004234CA" w:rsidP="004234CA">
      <w:pPr>
        <w:spacing w:line="247" w:lineRule="auto"/>
        <w:rPr>
          <w:rFonts w:eastAsia="Times New Roman"/>
          <w:b/>
          <w:bCs/>
          <w:kern w:val="0"/>
          <w:sz w:val="21"/>
          <w:szCs w:val="21"/>
        </w:rPr>
      </w:pPr>
    </w:p>
    <w:p w14:paraId="7C6A8FDC" w14:textId="6DA15BAB"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The Reality of Sin</w:t>
      </w:r>
    </w:p>
    <w:p w14:paraId="1F1DF3E5"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Understanding the reality of sin is essential for recognizing our need for a Savior. 1 John 1:8 warns, "If we say we have no sin, we deceive ourselves, and the truth is not in us." This verse calls us to humility and honesty, acknowledging our imperfections and our dependence on God's grace for transformation.</w:t>
      </w:r>
    </w:p>
    <w:p w14:paraId="7E729A45" w14:textId="77777777" w:rsidR="004234CA" w:rsidRDefault="004234CA" w:rsidP="004234CA">
      <w:pPr>
        <w:spacing w:line="247" w:lineRule="auto"/>
      </w:pPr>
      <w:r w:rsidRPr="00F6333B">
        <w:rPr>
          <w:rFonts w:eastAsia="Times New Roman"/>
          <w:kern w:val="0"/>
          <w:sz w:val="21"/>
          <w:szCs w:val="21"/>
        </w:rPr>
        <w:t>1. How can acknowledging our sins impact our daily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confessing sins is essential for spiritual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live more authentically in light of sin's reality?</w:t>
      </w:r>
    </w:p>
    <w:p w14:paraId="4DF72E35" w14:textId="68F447C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Walking in the Light</w:t>
      </w:r>
    </w:p>
    <w:p w14:paraId="1EB47AF3"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Walking in the light is a daily commitment to live according to God's truth. 1 John 1:7 encourages us, "But if we walk in the light as He is in the light, we have fellowship with one another, and the blood of Jesus His Son cleanses us from all sin." This walk involves intentional choices to reflect God's character, resulting in deeper relationships and spiritual growth.</w:t>
      </w:r>
    </w:p>
    <w:p w14:paraId="0CDD9200"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practically walk in the light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walking in the light is essential for genuine fellowship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remain in the light despite daily challenges? </w:t>
      </w:r>
    </w:p>
    <w:p w14:paraId="33062F5E"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E73968"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061B2A61" w14:textId="77777777" w:rsidR="004234CA" w:rsidRDefault="004234CA" w:rsidP="004234CA">
      <w:pPr>
        <w:spacing w:line="247" w:lineRule="auto"/>
        <w:rPr>
          <w:rFonts w:eastAsia="Times New Roman"/>
          <w:b/>
          <w:bCs/>
          <w:kern w:val="0"/>
          <w:sz w:val="21"/>
          <w:szCs w:val="21"/>
        </w:rPr>
      </w:pPr>
    </w:p>
    <w:p w14:paraId="2B36B5AF" w14:textId="3E921ACE"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The Power of Testimony</w:t>
      </w:r>
    </w:p>
    <w:p w14:paraId="6CE4D071"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Sharing our testimony is a powerful way to witness to others. 1 John 1:2 emphasizes, "The life was revealed, and we have seen it and testify to it." Our personal stories of encountering Christ can inspire and encourage others to seek Him, demonstrating the transformative power of His love and grace.</w:t>
      </w:r>
    </w:p>
    <w:p w14:paraId="211D5F09"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sharing your personal testimony strengthen your faith and impact others'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testimonies are powerful in building community and trust among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testimony reflects the truth and light of Christ? </w:t>
      </w:r>
    </w:p>
    <w:p w14:paraId="7ED3A9F7"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Forgiveness</w:t>
      </w:r>
    </w:p>
    <w:p w14:paraId="192C76CC"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Forgiveness is a cornerstone of our faith. 1 John 1:7 reassures us that "the blood of Jesus His Son cleanses us from all sin." This promise provides us with the confidence that no sin is too great for God's mercy. Embracing this assurance allows us to live without the burden of guilt, fully accepting His grace.</w:t>
      </w:r>
    </w:p>
    <w:p w14:paraId="59D63292"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practically embrace the assurance of forgiveness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 is crucial for experiencing true forgiveness?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of God's promise of forgiveness? </w:t>
      </w:r>
    </w:p>
    <w:p w14:paraId="2EA42025"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4A6376"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72B4C285" w14:textId="77777777" w:rsidR="004234CA" w:rsidRDefault="004234CA" w:rsidP="004234CA">
      <w:pPr>
        <w:spacing w:line="247" w:lineRule="auto"/>
        <w:rPr>
          <w:rFonts w:eastAsia="Times New Roman"/>
          <w:b/>
          <w:bCs/>
          <w:kern w:val="0"/>
          <w:sz w:val="21"/>
          <w:szCs w:val="21"/>
        </w:rPr>
      </w:pPr>
    </w:p>
    <w:p w14:paraId="095EE94D" w14:textId="44D6778A"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Living in Truth</w:t>
      </w:r>
    </w:p>
    <w:p w14:paraId="1928F5C8"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Living in truth means aligning our lives with God's Word. 1 John 1:6 challenges us, "If we say we have fellowship with Him yet walk in the darkness, we lie and do not practice the truth." This call to integrity encourages us to be consistent in our faith, ensuring that our actions reflect our beliefs.</w:t>
      </w:r>
    </w:p>
    <w:p w14:paraId="5369C615"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practically walk in the light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confessing sins is essential for living truthfully?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the truth you profess? </w:t>
      </w:r>
    </w:p>
    <w:p w14:paraId="1BE0F7F6"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Eternal Life</w:t>
      </w:r>
    </w:p>
    <w:p w14:paraId="2095542A"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The ultimate promise of 1 John 1 is the gift of eternal life through Jesus Christ. This chapter invites us to experience the fullness of life that comes from knowing Him. By embracing His light, truth, and forgiveness, we can live with the assurance of eternal joy and peace, both now and forever.</w:t>
      </w:r>
    </w:p>
    <w:p w14:paraId="1BCA80CA" w14:textId="77777777" w:rsidR="004234CA" w:rsidRPr="001B37DC" w:rsidRDefault="004234CA" w:rsidP="004234CA">
      <w:pPr>
        <w:spacing w:line="247" w:lineRule="auto"/>
        <w:rPr>
          <w:rFonts w:eastAsia="Times New Roman"/>
          <w:kern w:val="0"/>
          <w:sz w:val="21"/>
          <w:szCs w:val="21"/>
        </w:rPr>
      </w:pPr>
      <w:r w:rsidRPr="00F6333B">
        <w:rPr>
          <w:rFonts w:eastAsia="Times New Roman"/>
          <w:kern w:val="0"/>
          <w:sz w:val="21"/>
          <w:szCs w:val="21"/>
        </w:rPr>
        <w:t>1. How can experiencing eternal life bring joy to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fellowship with God enhances our joy in eternal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share the joy of eternal life with others?</w:t>
      </w:r>
      <w:r w:rsidRPr="001B37DC">
        <w:br w:type="page"/>
      </w:r>
    </w:p>
    <w:p w14:paraId="42BB7B55" w14:textId="77777777" w:rsidR="004234CA" w:rsidRPr="004234CA" w:rsidRDefault="004234CA" w:rsidP="004234CA">
      <w:pPr>
        <w:spacing w:line="247" w:lineRule="auto"/>
        <w:jc w:val="center"/>
        <w:outlineLvl w:val="0"/>
        <w:rPr>
          <w:rFonts w:eastAsia="Times New Roman"/>
          <w:b/>
          <w:bCs/>
          <w:kern w:val="36"/>
          <w:sz w:val="32"/>
          <w:szCs w:val="32"/>
        </w:rPr>
      </w:pPr>
      <w:r w:rsidRPr="004234CA">
        <w:rPr>
          <w:rFonts w:eastAsia="Times New Roman"/>
          <w:b/>
          <w:bCs/>
          <w:kern w:val="36"/>
          <w:sz w:val="32"/>
          <w:szCs w:val="32"/>
        </w:rPr>
        <w:t>1 John 2 Teaching Points and Bible Study Questions</w:t>
      </w:r>
    </w:p>
    <w:p w14:paraId="2D773D54" w14:textId="1B975CE8"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Walk in the Light</w:t>
      </w:r>
    </w:p>
    <w:p w14:paraId="52788400"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In 1 John 2:10, we read, "Whoever loves his brother remains in the light, and there is no cause of stumbling in him." Walking in the light means living in truth and love, reflecting the character of Christ. When we love others genuinely, we illuminate the path for ourselves and those around us, avoiding the pitfalls of darkness. This is a call to live transparently and authentically, allowing God's light to guide our actions and relationships.</w:t>
      </w:r>
    </w:p>
    <w:p w14:paraId="746CCE96"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practically walk in the light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walking in the light is essential for personal growth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living in the light? </w:t>
      </w:r>
    </w:p>
    <w:p w14:paraId="0D3E417D"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Obey His Commands</w:t>
      </w:r>
    </w:p>
    <w:p w14:paraId="28630897"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Obedience is a recurring theme in Scripture, and 1 John 2:3 emphasizes its importance: "By this we can be sure that we have come to know Him: if we keep His commandments." Our love for God is demonstrated through our willingness to follow His instructions. This isn't about legalism but about a heartfelt desire to align our lives with His will, knowing that His commands are designed for our ultimate good.</w:t>
      </w:r>
    </w:p>
    <w:p w14:paraId="7A4D5AD3"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incorporate obedience to God's commands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obeying God's commands strengthens your relationship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better understand and follow God's commands? </w:t>
      </w:r>
    </w:p>
    <w:p w14:paraId="1778B140"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BBC016"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2610F54B" w14:textId="77777777" w:rsidR="004234CA" w:rsidRDefault="004234CA" w:rsidP="004234CA">
      <w:pPr>
        <w:spacing w:line="247" w:lineRule="auto"/>
        <w:rPr>
          <w:rFonts w:eastAsia="Times New Roman"/>
          <w:b/>
          <w:bCs/>
          <w:kern w:val="0"/>
          <w:sz w:val="21"/>
          <w:szCs w:val="21"/>
        </w:rPr>
      </w:pPr>
    </w:p>
    <w:p w14:paraId="04A245EB" w14:textId="12C4E1A3"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The Advocate, Jesus Christ</w:t>
      </w:r>
    </w:p>
    <w:p w14:paraId="6061062F"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We have an incredible assurance in 1 John 2:1: "But if anyone does sin, we have an advocate before the Father—Jesus Christ, the Righteous One." Jesus stands as our defender, interceding on our behalf. This truth offers comfort and hope, reminding us that even when we fall short, we have a Savior who pleads our case and offers forgiveness, urging us to rise and continue our journey of faith.</w:t>
      </w:r>
    </w:p>
    <w:p w14:paraId="053733A9"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rely on Jesus as your Advocate in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having Jesus as an Advocate impacts your relationship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trust in Jesus as your Advocate? </w:t>
      </w:r>
    </w:p>
    <w:p w14:paraId="31C5942A"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Not the World</w:t>
      </w:r>
    </w:p>
    <w:p w14:paraId="03D1EAD3"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John 2:15 warns, "Do not love the world or anything in the world. If anyone loves the world, the love of the Father is not in him." This is a call to prioritize eternal values over temporary pleasures. The world offers fleeting satisfaction, but true fulfillment is found in a relationship with God. By setting our hearts on things above, we align ourselves with His eternal purposes.</w:t>
      </w:r>
    </w:p>
    <w:p w14:paraId="272A52C8"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prioritize spiritual values over worldly desires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the world can hinder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will rather than worldly influences? </w:t>
      </w:r>
    </w:p>
    <w:p w14:paraId="39719568"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D4846F"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4315EF2F" w14:textId="77777777" w:rsidR="004234CA" w:rsidRDefault="004234CA" w:rsidP="004234CA">
      <w:pPr>
        <w:spacing w:line="247" w:lineRule="auto"/>
        <w:rPr>
          <w:rFonts w:eastAsia="Times New Roman"/>
          <w:b/>
          <w:bCs/>
          <w:kern w:val="0"/>
          <w:sz w:val="21"/>
          <w:szCs w:val="21"/>
        </w:rPr>
      </w:pPr>
    </w:p>
    <w:p w14:paraId="1DB689FE" w14:textId="32E98166"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The Anointing of the Holy One</w:t>
      </w:r>
    </w:p>
    <w:p w14:paraId="7ED885C0"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In 1 John 2:20, we are reminded, "You, however, have an anointing from the Holy One, and all of you know the truth." The Holy Spirit empowers and enlightens us, guiding us into all truth. This anointing equips us to discern right from wrong and to live out our faith with confidence. It's a divine enablement that assures us of God's presence and guidance in our daily lives.</w:t>
      </w:r>
    </w:p>
    <w:p w14:paraId="6043C05E" w14:textId="77777777" w:rsidR="004234CA" w:rsidRDefault="004234CA" w:rsidP="004234CA">
      <w:pPr>
        <w:spacing w:line="247" w:lineRule="auto"/>
      </w:pPr>
      <w:r w:rsidRPr="00F6333B">
        <w:rPr>
          <w:rFonts w:eastAsia="Times New Roman"/>
          <w:kern w:val="0"/>
          <w:sz w:val="21"/>
          <w:szCs w:val="21"/>
        </w:rPr>
        <w:t>1. How can you recognize and rely on the anointing of the Holy One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embracing the truth taught by the Holy One's anointing?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anointing of the Holy One matter in discerning truth from deception in your life?</w:t>
      </w:r>
    </w:p>
    <w:p w14:paraId="570D2025" w14:textId="1BCB45DC"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Abide in Him</w:t>
      </w:r>
    </w:p>
    <w:p w14:paraId="2D971EFB"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The call to abide is beautifully expressed in 1 John 2:28: "And now, little children, remain in Him, so that when He appears, we may be confident and unashamed before Him at His coming." Abiding in Christ means maintaining a close, continuous relationship with Him. It's about staying connected through prayer, Scripture, and fellowship, ensuring that our lives are rooted in His love and truth.</w:t>
      </w:r>
    </w:p>
    <w:p w14:paraId="198C6079"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practically abide in Him during your daily routine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abiding in Him is essential for spiritual growth and stability?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you consistently abide in Him? </w:t>
      </w:r>
    </w:p>
    <w:p w14:paraId="4FC8B32A"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7ABE88"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3FCD1665" w14:textId="77777777" w:rsidR="004234CA" w:rsidRDefault="004234CA" w:rsidP="004234CA">
      <w:pPr>
        <w:spacing w:line="247" w:lineRule="auto"/>
        <w:rPr>
          <w:rFonts w:eastAsia="Times New Roman"/>
          <w:b/>
          <w:bCs/>
          <w:kern w:val="0"/>
          <w:sz w:val="21"/>
          <w:szCs w:val="21"/>
        </w:rPr>
      </w:pPr>
    </w:p>
    <w:p w14:paraId="395DBAE7" w14:textId="2AEC217A"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The Promise of Eternal Life</w:t>
      </w:r>
    </w:p>
    <w:p w14:paraId="5BD80B8E"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John 2:25 offers a glorious promise: "And this is the promise that He Himself made to us: eternal life." Our hope is not just for this life but for eternity with God. This assurance of eternal life motivates us to live with purpose and passion, knowing that our ultimate destination is secure in Christ. It's a promise that fuels our faith and inspires us to share this hope with others.</w:t>
      </w:r>
    </w:p>
    <w:p w14:paraId="0A40260C"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live daily to reflect the promise of eternal life in your actions and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promise of eternal life is significant in overcoming worldly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the promise of eternal life? </w:t>
      </w:r>
    </w:p>
    <w:p w14:paraId="5A005D92"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Beware of Antichrists</w:t>
      </w:r>
    </w:p>
    <w:p w14:paraId="5B128141"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The warning in 1 John 2:18 is clear: "Children, it is the last hour; and just as you have heard that the antichrist is coming, so now many antichrists have appeared." We are called to be vigilant, discerning the spirits and teachings that contradict the truth of the Gospel. By staying grounded in Scripture and relying on the Holy Spirit, we can recognize and resist false teachings that seek to lead us astray.</w:t>
      </w:r>
    </w:p>
    <w:p w14:paraId="6FF584EF"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discern false teachings in your daily life to avoid being misled by antichrists?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staying connected to a faith community helps in recognizing antichrists?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understanding of true teachings? </w:t>
      </w:r>
    </w:p>
    <w:p w14:paraId="044BE3DD"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71D000"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2C0350EC" w14:textId="77777777" w:rsidR="004234CA" w:rsidRDefault="004234CA" w:rsidP="004234CA">
      <w:pPr>
        <w:spacing w:line="247" w:lineRule="auto"/>
        <w:rPr>
          <w:rFonts w:eastAsia="Times New Roman"/>
          <w:b/>
          <w:bCs/>
          <w:kern w:val="0"/>
          <w:sz w:val="21"/>
          <w:szCs w:val="21"/>
        </w:rPr>
      </w:pPr>
    </w:p>
    <w:p w14:paraId="38F9BB5D" w14:textId="11455610"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The Truth Abides in You</w:t>
      </w:r>
    </w:p>
    <w:p w14:paraId="5F95A00C"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John 2:24 encourages us, "As for you, let what you have heard from the beginning remain in you." The truth of the Gospel is a treasure that we must guard and nurture. By continually immersing ourselves in God's Word, we allow His truth to shape our thoughts, actions, and identity. This abiding truth becomes the foundation upon which we build our lives.</w:t>
      </w:r>
    </w:p>
    <w:p w14:paraId="0A29CE38"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ensure the truth abides in you amidst daily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abiding in truth is essential for personal growth and community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understanding and application of truth in your life? </w:t>
      </w:r>
    </w:p>
    <w:p w14:paraId="00D8F65E"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Confidence at His Coming</w:t>
      </w:r>
    </w:p>
    <w:p w14:paraId="1E701438"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Finally, 1 John 2:28 speaks of the confidence we can have at Christ's return: "And now, little children, remain in Him, so that when He appears, we may be confident and unashamed before Him at His coming." Living in anticipation of Christ's return encourages us to live righteously and purposefully. It's a reminder that our lives have eternal significance, and we can look forward to His coming with joy and assurance.</w:t>
      </w:r>
    </w:p>
    <w:p w14:paraId="4CC4784B" w14:textId="77777777" w:rsidR="004234CA" w:rsidRPr="001B37DC" w:rsidRDefault="004234CA" w:rsidP="004234CA">
      <w:pPr>
        <w:spacing w:line="247" w:lineRule="auto"/>
        <w:rPr>
          <w:rFonts w:eastAsia="Times New Roman"/>
          <w:kern w:val="0"/>
          <w:sz w:val="21"/>
          <w:szCs w:val="21"/>
        </w:rPr>
      </w:pPr>
      <w:r w:rsidRPr="00F6333B">
        <w:rPr>
          <w:rFonts w:eastAsia="Times New Roman"/>
          <w:kern w:val="0"/>
          <w:sz w:val="21"/>
          <w:szCs w:val="21"/>
        </w:rPr>
        <w:t>1. How can you cultivate confidence in your faith to prepare for Christ's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actions can you take daily to ensure you remain in Him and not shrink back?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abiding in Christ give you confidence at His coming, and how can you strengthen this?</w:t>
      </w:r>
      <w:r w:rsidRPr="001B37DC">
        <w:br w:type="page"/>
      </w:r>
    </w:p>
    <w:p w14:paraId="2847B352" w14:textId="77777777" w:rsidR="004234CA" w:rsidRPr="004234CA" w:rsidRDefault="004234CA" w:rsidP="004234CA">
      <w:pPr>
        <w:spacing w:line="247" w:lineRule="auto"/>
        <w:jc w:val="center"/>
        <w:outlineLvl w:val="0"/>
        <w:rPr>
          <w:rFonts w:eastAsia="Times New Roman"/>
          <w:b/>
          <w:bCs/>
          <w:kern w:val="36"/>
          <w:sz w:val="32"/>
          <w:szCs w:val="32"/>
        </w:rPr>
      </w:pPr>
      <w:r w:rsidRPr="004234CA">
        <w:rPr>
          <w:rFonts w:eastAsia="Times New Roman"/>
          <w:b/>
          <w:bCs/>
          <w:kern w:val="36"/>
          <w:sz w:val="32"/>
          <w:szCs w:val="32"/>
        </w:rPr>
        <w:t>1 John 3 Teaching Points and Bible Study Questions</w:t>
      </w:r>
    </w:p>
    <w:p w14:paraId="61B71951" w14:textId="16442E8D"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Embrace the Love of God</w:t>
      </w:r>
    </w:p>
    <w:p w14:paraId="48533209"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In 1 John 3:1, we are reminded of the incredible love that God has lavished upon us: "See what great love the Father has lavished on us, that we should be called children of God!" This is not just a title; it’s a reality that transforms our identity. As children of God, we are invited to live in the light of His love, which is both a privilege and a calling. Let this truth shape your daily interactions and decisions, knowing you are deeply loved and valued by the Creator of the universe.</w:t>
      </w:r>
    </w:p>
    <w:p w14:paraId="3AB3558B"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practically embrace God's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love impacts your self-worth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God's love in challenging situations this week? </w:t>
      </w:r>
    </w:p>
    <w:p w14:paraId="0CE579E9"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Pursue Purity</w:t>
      </w:r>
    </w:p>
    <w:p w14:paraId="5A828CE6"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Purity is not just an ideal; it’s a pursuit that reflects our hope in Christ. 1 John 3:3 states, "Everyone who has this hope in Him purifies himself, just as He is pure." This verse encourages us to align our lives with the purity of Jesus. By focusing on His example, we can strive to live lives that honor God, making choices that reflect His holiness in our thoughts, words, and actions.</w:t>
      </w:r>
    </w:p>
    <w:p w14:paraId="5D6448AB"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actively pursue purity in your daily thoughts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is essential for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influences that compromise your purity? </w:t>
      </w:r>
    </w:p>
    <w:p w14:paraId="20171ED0"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E5E578"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10F1C204" w14:textId="77777777" w:rsidR="004234CA" w:rsidRDefault="004234CA" w:rsidP="004234CA">
      <w:pPr>
        <w:spacing w:line="247" w:lineRule="auto"/>
        <w:rPr>
          <w:rFonts w:eastAsia="Times New Roman"/>
          <w:b/>
          <w:bCs/>
          <w:kern w:val="0"/>
          <w:sz w:val="21"/>
          <w:szCs w:val="21"/>
        </w:rPr>
      </w:pPr>
    </w:p>
    <w:p w14:paraId="6B449E49" w14:textId="22A0E158"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Recognize the Reality of Sin</w:t>
      </w:r>
    </w:p>
    <w:p w14:paraId="42795260"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Sin is a serious matter, and 1 John 3:4 makes it clear: "Everyone who practices sin practices lawlessness as well. Indeed, sin is lawlessness." Acknowledging the reality of sin helps us understand the gravity of our actions and the need for a Savior. This awareness should drive us to repentance and a deeper reliance on Jesus, who came to take away our sins.</w:t>
      </w:r>
    </w:p>
    <w:p w14:paraId="435A1074"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recognizing sin in your life lead to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become more aware of sin in your actions? </w:t>
      </w:r>
    </w:p>
    <w:p w14:paraId="71361B56"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in the Freedom from Sin</w:t>
      </w:r>
    </w:p>
    <w:p w14:paraId="43C3B358"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Jesus came to set us free from the bondage of sin. 1 John 3:5 reminds us, "But you know that Christ appeared to take away sins, and in Him there is no sin." This freedom is not just a future promise but a present reality. By abiding in Christ, we can experience victory over sin and live in the freedom He offers, empowered by the Holy Spirit.</w:t>
      </w:r>
    </w:p>
    <w:p w14:paraId="45C40F9C"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practically live out freedom from sin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resist habitual sin and embrace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God's love helps in overcoming sin's hold on your life? </w:t>
      </w:r>
    </w:p>
    <w:p w14:paraId="7146FF65"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DF0F14"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3D529893" w14:textId="77777777" w:rsidR="004234CA" w:rsidRDefault="004234CA" w:rsidP="004234CA">
      <w:pPr>
        <w:spacing w:line="247" w:lineRule="auto"/>
        <w:rPr>
          <w:rFonts w:eastAsia="Times New Roman"/>
          <w:b/>
          <w:bCs/>
          <w:kern w:val="0"/>
          <w:sz w:val="21"/>
          <w:szCs w:val="21"/>
        </w:rPr>
      </w:pPr>
    </w:p>
    <w:p w14:paraId="0D97A8F2" w14:textId="31524CA1"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Reflect the Righteousness of Christ</w:t>
      </w:r>
    </w:p>
    <w:p w14:paraId="0E38F427"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Our lives should be a reflection of Christ’s righteousness. 1 John 3:7 encourages us, "Little children, let no one deceive you: The one who practices righteousness is righteous, just as Christ is righteous." This is a call to action, urging us to live out our faith in tangible ways. By practicing righteousness, we demonstrate the transformative power of Christ in our lives.</w:t>
      </w:r>
    </w:p>
    <w:p w14:paraId="0696125A" w14:textId="77777777" w:rsidR="004234CA" w:rsidRDefault="004234CA" w:rsidP="004234CA">
      <w:pPr>
        <w:spacing w:line="247" w:lineRule="auto"/>
      </w:pPr>
      <w:r w:rsidRPr="00F6333B">
        <w:rPr>
          <w:rFonts w:eastAsia="Times New Roman"/>
          <w:kern w:val="0"/>
          <w:sz w:val="21"/>
          <w:szCs w:val="21"/>
        </w:rPr>
        <w:t>1. How can you actively reflect Christ's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reflecting Christ's righteousness impacts your community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embody Christ's righteousness in challenging situations?</w:t>
      </w:r>
    </w:p>
    <w:p w14:paraId="777BDAC9" w14:textId="48693153"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Distinction Between God’s Children and the World</w:t>
      </w:r>
    </w:p>
    <w:p w14:paraId="65855A23"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John 3:10 draws a clear line: "By this the children of God and the children of the devil are distinguished: Anyone who does not practice righteousness is not of God, nor is anyone who does not love his brother." This distinction is crucial for understanding our identity and mission. As God’s children, we are called to stand apart from the world, living lives marked by love and righteousness.</w:t>
      </w:r>
    </w:p>
    <w:p w14:paraId="47DFDA24"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demonstrate being God's child in daily interactions with those who don't share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distinguishing yourself from worldly values is challenging, and how can you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love in a world that often opposes it? </w:t>
      </w:r>
    </w:p>
    <w:p w14:paraId="391A7B15"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A41958"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6C88B9C4" w14:textId="77777777" w:rsidR="004234CA" w:rsidRDefault="004234CA" w:rsidP="004234CA">
      <w:pPr>
        <w:spacing w:line="240" w:lineRule="auto"/>
        <w:rPr>
          <w:rFonts w:eastAsia="Times New Roman"/>
          <w:b/>
          <w:bCs/>
          <w:kern w:val="0"/>
          <w:sz w:val="21"/>
          <w:szCs w:val="21"/>
        </w:rPr>
      </w:pPr>
    </w:p>
    <w:p w14:paraId="71C0605B" w14:textId="636D209B" w:rsidR="004234CA" w:rsidRPr="004234CA" w:rsidRDefault="004234CA" w:rsidP="004234CA">
      <w:pPr>
        <w:spacing w:line="240" w:lineRule="auto"/>
        <w:rPr>
          <w:rFonts w:eastAsia="Times New Roman"/>
          <w:b/>
          <w:bCs/>
          <w:kern w:val="0"/>
          <w:sz w:val="21"/>
          <w:szCs w:val="21"/>
        </w:rPr>
      </w:pPr>
      <w:r w:rsidRPr="00F6333B">
        <w:rPr>
          <w:rFonts w:eastAsia="Times New Roman"/>
          <w:b/>
          <w:bCs/>
          <w:kern w:val="0"/>
          <w:sz w:val="21"/>
          <w:szCs w:val="21"/>
        </w:rPr>
        <w:t>Love One Another Deeply</w:t>
      </w:r>
    </w:p>
    <w:p w14:paraId="7C3D759F"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Love is the hallmark of a true believer. 1 John 3:11 reminds us, "This is the message you have heard from the beginning: We should love one another." This love is not superficial but sacrificial, mirroring the love of Christ. By loving others deeply, we fulfill the commandment of Jesus and become a testament to His love in a world that desperately needs it.</w:t>
      </w:r>
    </w:p>
    <w:p w14:paraId="5CD64A9F"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demonstrate deep love for others in your daily interactions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others deeply is emphasized as a key aspect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love someone who is difficult to love? </w:t>
      </w:r>
    </w:p>
    <w:p w14:paraId="23F9AB54"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Prepared for Opposition</w:t>
      </w:r>
    </w:p>
    <w:p w14:paraId="3C2E68C4"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Following Christ may lead to opposition, as 1 John 3:13 warns, "Do not be surprised, brothers, if the world hates you." This is a reminder that living out our faith may not always be easy, but it is always worth it. Stand firm in your convictions, knowing that any opposition you face is a testament to your alignment with Christ.</w:t>
      </w:r>
    </w:p>
    <w:p w14:paraId="5B760A55"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remain steadfast in your faith when facing opposition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is essential in overcoming opposition according to 1 John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prepare for opposition in your daily life? </w:t>
      </w:r>
    </w:p>
    <w:p w14:paraId="6F251295"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902E49"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4D0182C8" w14:textId="77777777" w:rsidR="004234CA" w:rsidRDefault="004234CA" w:rsidP="004234CA">
      <w:pPr>
        <w:spacing w:line="247" w:lineRule="auto"/>
        <w:rPr>
          <w:rFonts w:eastAsia="Times New Roman"/>
          <w:b/>
          <w:bCs/>
          <w:kern w:val="0"/>
          <w:sz w:val="21"/>
          <w:szCs w:val="21"/>
        </w:rPr>
      </w:pPr>
    </w:p>
    <w:p w14:paraId="5A7744A1" w14:textId="0D4C8E73"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Demonstrate Love Through Action</w:t>
      </w:r>
    </w:p>
    <w:p w14:paraId="2C90C7F4"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Love is more than words; it’s action. 1 John 3:18 exhorts us, "Little children, let us love not in word and speech, but in action and truth." This is a call to live out our love in practical ways, serving others and meeting their needs. By doing so, we reflect the love of Christ and make a tangible impact in the lives of those around us.</w:t>
      </w:r>
    </w:p>
    <w:p w14:paraId="4953B1F5"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actively show love to someone in need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requires action and not just words?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your expressions of love? </w:t>
      </w:r>
    </w:p>
    <w:p w14:paraId="2ADEE76F"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the Assurance of God’s Presence</w:t>
      </w:r>
    </w:p>
    <w:p w14:paraId="44616896"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 xml:space="preserve">Finally, 1 John 3:24 offers us assurance: "And by this we know that He abides in us: by the </w:t>
      </w:r>
      <w:proofErr w:type="gramStart"/>
      <w:r w:rsidRPr="00F6333B">
        <w:rPr>
          <w:rFonts w:eastAsia="Times New Roman"/>
          <w:kern w:val="0"/>
          <w:sz w:val="21"/>
          <w:szCs w:val="21"/>
        </w:rPr>
        <w:t>Spirit</w:t>
      </w:r>
      <w:proofErr w:type="gramEnd"/>
      <w:r w:rsidRPr="00F6333B">
        <w:rPr>
          <w:rFonts w:eastAsia="Times New Roman"/>
          <w:kern w:val="0"/>
          <w:sz w:val="21"/>
          <w:szCs w:val="21"/>
        </w:rPr>
        <w:t xml:space="preserve"> He has given us." This is a comforting reminder that we are never alone. The Holy Spirit dwells within us, guiding, comforting, and empowering us to live out our faith. Rest in this assurance, knowing that God’s presence is with you every step of the way.</w:t>
      </w:r>
    </w:p>
    <w:p w14:paraId="67F62578" w14:textId="77777777" w:rsidR="004234CA" w:rsidRPr="001B37DC" w:rsidRDefault="004234CA" w:rsidP="004234CA">
      <w:pPr>
        <w:spacing w:line="247" w:lineRule="auto"/>
        <w:rPr>
          <w:rFonts w:eastAsia="Times New Roman"/>
          <w:kern w:val="0"/>
          <w:sz w:val="21"/>
          <w:szCs w:val="21"/>
        </w:rPr>
      </w:pPr>
      <w:r w:rsidRPr="00F6333B">
        <w:rPr>
          <w:rFonts w:eastAsia="Times New Roman"/>
          <w:kern w:val="0"/>
          <w:sz w:val="21"/>
          <w:szCs w:val="21"/>
        </w:rPr>
        <w:t>1. How can you practically experience God's presence in your daily life according to 1 John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assurance of God's presence impacts your confidence in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presence during moments of doubt or fear?</w:t>
      </w:r>
      <w:r w:rsidRPr="001B37DC">
        <w:br w:type="page"/>
      </w:r>
    </w:p>
    <w:p w14:paraId="69086AC5" w14:textId="77777777" w:rsidR="004234CA" w:rsidRPr="004234CA" w:rsidRDefault="004234CA" w:rsidP="004234CA">
      <w:pPr>
        <w:spacing w:line="247" w:lineRule="auto"/>
        <w:jc w:val="center"/>
        <w:outlineLvl w:val="0"/>
        <w:rPr>
          <w:rFonts w:eastAsia="Times New Roman"/>
          <w:b/>
          <w:bCs/>
          <w:kern w:val="36"/>
          <w:sz w:val="32"/>
          <w:szCs w:val="32"/>
        </w:rPr>
      </w:pPr>
      <w:r w:rsidRPr="004234CA">
        <w:rPr>
          <w:rFonts w:eastAsia="Times New Roman"/>
          <w:b/>
          <w:bCs/>
          <w:kern w:val="36"/>
          <w:sz w:val="32"/>
          <w:szCs w:val="32"/>
        </w:rPr>
        <w:t>1 John 4 Teaching Points and Bible Study Questions</w:t>
      </w:r>
    </w:p>
    <w:p w14:paraId="02F50347" w14:textId="4E03048D"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Love as the Core Commandment</w:t>
      </w:r>
    </w:p>
    <w:p w14:paraId="0C8B6A00"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In 1 John 4, we are reminded that love is not just a suggestion but a commandment. "Beloved, let us love one another, for love comes from God. Everyone who loves has been born of God and knows God" (1 John 4:7). This verse emphasizes that love is the very essence of our faith and the evidence of our relationship with God. By loving others, we reflect the nature of God Himself, who is love.</w:t>
      </w:r>
    </w:p>
    <w:p w14:paraId="5B6E461C"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demonstrate love as a core commandment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is emphasized as essential in building a strong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love in challenging situations? </w:t>
      </w:r>
    </w:p>
    <w:p w14:paraId="30849547"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Recognizing the Spirit of Truth</w:t>
      </w:r>
    </w:p>
    <w:p w14:paraId="695F8BAC"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 xml:space="preserve">Discernment is crucial in our walk of faith. "This is how you can recognize the Spirit of God: Every spirit that acknowledges that Jesus Christ has come in the flesh is from God" (1 John 4:2). This teaches us to be vigilant and discerning, ensuring that the teachings we follow align with the truth of Christ's incarnation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divine mission.</w:t>
      </w:r>
    </w:p>
    <w:p w14:paraId="117E3F3F"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discern the Spirit of Truth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the Spirit of Truth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guided by the Spirit of Truth? </w:t>
      </w:r>
    </w:p>
    <w:p w14:paraId="7B0C472D"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9F6E6C"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5C36B40E" w14:textId="77777777" w:rsidR="004234CA" w:rsidRDefault="004234CA" w:rsidP="004234CA">
      <w:pPr>
        <w:spacing w:line="247" w:lineRule="auto"/>
        <w:rPr>
          <w:rFonts w:eastAsia="Times New Roman"/>
          <w:b/>
          <w:bCs/>
          <w:kern w:val="0"/>
          <w:sz w:val="21"/>
          <w:szCs w:val="21"/>
        </w:rPr>
      </w:pPr>
    </w:p>
    <w:p w14:paraId="334D0DBC" w14:textId="165BD63E"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Overcoming Fear with Perfect Love</w:t>
      </w:r>
    </w:p>
    <w:p w14:paraId="2E14A177"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Fear can be a paralyzing force, but 1 John 4:18 offers a powerful antidote: "There is no fear in love, but perfect love drives out fear." This verse reassures us that God's perfect love casts out fear, allowing us to live boldly and confidently in His promises. Embracing His love frees us from the chains of anxiety and doubt.</w:t>
      </w:r>
    </w:p>
    <w:p w14:paraId="68832699"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apply perfect love to overcome fear in your daily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perfect love casts out fear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perfect love in your life? </w:t>
      </w:r>
    </w:p>
    <w:p w14:paraId="0A6CA9A8"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Love as Our Foundation</w:t>
      </w:r>
    </w:p>
    <w:p w14:paraId="05B53EFE"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The chapter beautifully illustrates that our ability to love stems from God's love for us. "We love because He first loved us" (1 John 4:19). This foundational truth reminds us that our love is a response to the divine love we have received, encouraging us to extend that love to others as a reflection of His grace.</w:t>
      </w:r>
    </w:p>
    <w:p w14:paraId="153E4927"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demonstrate God's love as a foundation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love is crucial for building strong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let God's love guide your decisions and actions? </w:t>
      </w:r>
    </w:p>
    <w:p w14:paraId="40725077"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0E9D96"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5B56B3BE" w14:textId="77777777" w:rsidR="004234CA" w:rsidRDefault="004234CA" w:rsidP="004234CA">
      <w:pPr>
        <w:spacing w:line="247" w:lineRule="auto"/>
        <w:rPr>
          <w:rFonts w:eastAsia="Times New Roman"/>
          <w:b/>
          <w:bCs/>
          <w:kern w:val="0"/>
          <w:sz w:val="21"/>
          <w:szCs w:val="21"/>
        </w:rPr>
      </w:pPr>
    </w:p>
    <w:p w14:paraId="11891D76" w14:textId="3BC04CFF"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The Test of True Love</w:t>
      </w:r>
    </w:p>
    <w:p w14:paraId="543BE57F"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True love is more than words; it is demonstrated through actions. "If anyone says, 'I love God,' but hates his brother, he is a liar" (1 John 4:20). This verse challenges us to examine our hearts and ensure that our love for God is evident in our relationships with others. Genuine love is inclusive and transformative.</w:t>
      </w:r>
    </w:p>
    <w:p w14:paraId="50ADCF17" w14:textId="77777777" w:rsidR="004234CA" w:rsidRDefault="004234CA" w:rsidP="004234CA">
      <w:pPr>
        <w:spacing w:line="247" w:lineRule="auto"/>
      </w:pPr>
      <w:r w:rsidRPr="00F6333B">
        <w:rPr>
          <w:rFonts w:eastAsia="Times New Roman"/>
          <w:kern w:val="0"/>
          <w:sz w:val="21"/>
          <w:szCs w:val="21"/>
        </w:rPr>
        <w:t>1. How can you demonstrate true love in challenging relationships according to 1 John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others is emphasized as a test of true faith in 1 John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love others selflessly as described in 1 John 4?</w:t>
      </w:r>
    </w:p>
    <w:p w14:paraId="6AD4097E" w14:textId="76164DA6"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Abiding in God’s Love</w:t>
      </w:r>
    </w:p>
    <w:p w14:paraId="637D2480"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Abiding in God is a recurring theme in 1 John 4. "Whoever confesses that Jesus is the Son of God, God abides in him, and he in God" (1 John 4:15). This mutual indwelling signifies a deep, personal relationship with the Creator, where His love becomes the guiding force in our lives, shaping our thoughts and actions.</w:t>
      </w:r>
    </w:p>
    <w:p w14:paraId="52EE3AE9"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practically show God's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abiding in God's love impacts your relationships with family and friends?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aware of God's love throughout your day? </w:t>
      </w:r>
    </w:p>
    <w:p w14:paraId="79ABCF24"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B13F9D"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0012FA5E" w14:textId="77777777" w:rsidR="004234CA" w:rsidRDefault="004234CA" w:rsidP="004234CA">
      <w:pPr>
        <w:spacing w:line="247" w:lineRule="auto"/>
        <w:rPr>
          <w:rFonts w:eastAsia="Times New Roman"/>
          <w:b/>
          <w:bCs/>
          <w:kern w:val="0"/>
          <w:sz w:val="21"/>
          <w:szCs w:val="21"/>
        </w:rPr>
      </w:pPr>
    </w:p>
    <w:p w14:paraId="1856D284" w14:textId="42E2563B"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The Assurance of God’s Love</w:t>
      </w:r>
    </w:p>
    <w:p w14:paraId="55D6CB92"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 xml:space="preserve">1 John 4 provides assurance of God’s unwavering love. "And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we know and rely on the love God has for us" (1 John 4:16). This assurance is a source of comfort and strength, reminding us that no matter the circumstances, we can trust in His steadfast love to sustain and guide us.</w:t>
      </w:r>
    </w:p>
    <w:p w14:paraId="2C4C9408"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practically demonstrate God's love to others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love is crucial for personal assurance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love during challenging times? </w:t>
      </w:r>
    </w:p>
    <w:p w14:paraId="10D7B147"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Love Boldly</w:t>
      </w:r>
    </w:p>
    <w:p w14:paraId="3DB8B760"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The chapter encourages us to love boldly and without reservation. "Dear friends, since God so loved us, we also ought to love one another" (1 John 4:11). This call to action inspires us to step out of our comfort zones and love others with the same intensity and selflessness that God has shown us.</w:t>
      </w:r>
    </w:p>
    <w:p w14:paraId="725FBBC2"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demonstrate bold love in challenging relationships or situations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boldly can transform both the giver and the receiver?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overcome fear and love more courageously? </w:t>
      </w:r>
    </w:p>
    <w:p w14:paraId="034850A9"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D95BCB"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2E71CE55" w14:textId="77777777" w:rsidR="004234CA" w:rsidRDefault="004234CA" w:rsidP="004234CA">
      <w:pPr>
        <w:spacing w:line="247" w:lineRule="auto"/>
        <w:rPr>
          <w:rFonts w:eastAsia="Times New Roman"/>
          <w:b/>
          <w:bCs/>
          <w:kern w:val="0"/>
          <w:sz w:val="21"/>
          <w:szCs w:val="21"/>
        </w:rPr>
      </w:pPr>
    </w:p>
    <w:p w14:paraId="5DB2F22B" w14:textId="6DA357F2"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The Unity of Love and Faith</w:t>
      </w:r>
    </w:p>
    <w:p w14:paraId="35013CA7"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Faith and love are intertwined in 1 John 4. "And this is His command: to believe in the name of His Son, Jesus Christ, and to love one another as He commanded us" (1 John 4:21). This unity highlights that our faith in Christ naturally leads to a life of love, demonstrating the inseparable bond between belief and action.</w:t>
      </w:r>
    </w:p>
    <w:p w14:paraId="0B80B521"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demonstrate unity of love and faith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is essential for strengthening your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love and faith you profess? </w:t>
      </w:r>
    </w:p>
    <w:p w14:paraId="63B15A06"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Indwelling Spirit</w:t>
      </w:r>
    </w:p>
    <w:p w14:paraId="25D78A5F"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Finally, 1 John 4 reminds us of the empowering presence of the Holy Spirit. "By this we know that we abide in Him and He in us: He has given us of His Spirit" (1 John 4:13). The Spirit empowers us to live out God’s love, equipping us to face challenges and spread His love to the world around us.</w:t>
      </w:r>
    </w:p>
    <w:p w14:paraId="58E43175" w14:textId="77777777" w:rsidR="004234CA" w:rsidRPr="001B37DC" w:rsidRDefault="004234CA" w:rsidP="004234CA">
      <w:pPr>
        <w:spacing w:line="247" w:lineRule="auto"/>
        <w:rPr>
          <w:rFonts w:eastAsia="Times New Roman"/>
          <w:kern w:val="0"/>
          <w:sz w:val="21"/>
          <w:szCs w:val="21"/>
        </w:rPr>
      </w:pPr>
      <w:r w:rsidRPr="00F6333B">
        <w:rPr>
          <w:rFonts w:eastAsia="Times New Roman"/>
          <w:kern w:val="0"/>
          <w:sz w:val="21"/>
          <w:szCs w:val="21"/>
        </w:rPr>
        <w:t>1. How can you recognize and rely on God's Spirit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indwelling Spirit is essential for loving others genuinely?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awareness of God's Spirit within you?</w:t>
      </w:r>
      <w:r w:rsidRPr="001B37DC">
        <w:br w:type="page"/>
      </w:r>
    </w:p>
    <w:p w14:paraId="454A3244" w14:textId="77777777" w:rsidR="004234CA" w:rsidRPr="004234CA" w:rsidRDefault="004234CA" w:rsidP="004234CA">
      <w:pPr>
        <w:spacing w:line="247" w:lineRule="auto"/>
        <w:jc w:val="center"/>
        <w:outlineLvl w:val="0"/>
        <w:rPr>
          <w:rFonts w:eastAsia="Times New Roman"/>
          <w:b/>
          <w:bCs/>
          <w:kern w:val="36"/>
          <w:sz w:val="32"/>
          <w:szCs w:val="32"/>
        </w:rPr>
      </w:pPr>
      <w:r w:rsidRPr="004234CA">
        <w:rPr>
          <w:rFonts w:eastAsia="Times New Roman"/>
          <w:b/>
          <w:bCs/>
          <w:kern w:val="36"/>
          <w:sz w:val="32"/>
          <w:szCs w:val="32"/>
        </w:rPr>
        <w:t>1 John 5 Teaching Points and Bible Study Questions</w:t>
      </w:r>
    </w:p>
    <w:p w14:paraId="4A772F99" w14:textId="5F05709D"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Faith Overcomes the World</w:t>
      </w:r>
    </w:p>
    <w:p w14:paraId="5969D2B4"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In 1 John 5:4, we read, "For everyone born of God overcomes the world. And this is the victory that has overcome the world: our faith." This verse reminds us that faith is not just a passive belief but an active force that empowers us to rise above worldly challenges. When we trust in God, we tap into a divine strength that enables us to conquer obstacles and live victoriously.</w:t>
      </w:r>
    </w:p>
    <w:p w14:paraId="4BC5203A"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apply faith to overcome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in overcoming worldly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against worldly influences? </w:t>
      </w:r>
    </w:p>
    <w:p w14:paraId="64722CEE"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is the Evidence of Faith</w:t>
      </w:r>
    </w:p>
    <w:p w14:paraId="0B329AD4"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The chapter begins with a powerful statement: "Everyone who believes that Jesus is the Christ is born of God, and everyone who loves the Father loves the one born of Him" (1 John 5:1). Love is the natural outflow of genuine faith. When we love God, it naturally extends to loving others, reflecting the transformative power of our relationship with Him.</w:t>
      </w:r>
    </w:p>
    <w:p w14:paraId="2F6A6DDD"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demonstrate love as evidence of your faith in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others is a crucial sign of genuine faith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love reflects your faith consistently? </w:t>
      </w:r>
    </w:p>
    <w:p w14:paraId="0DF043A9"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2EB7F9"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7ACB7E85" w14:textId="77777777" w:rsidR="004234CA" w:rsidRDefault="004234CA" w:rsidP="004234CA">
      <w:pPr>
        <w:spacing w:line="247" w:lineRule="auto"/>
        <w:rPr>
          <w:rFonts w:eastAsia="Times New Roman"/>
          <w:b/>
          <w:bCs/>
          <w:kern w:val="0"/>
          <w:sz w:val="21"/>
          <w:szCs w:val="21"/>
        </w:rPr>
      </w:pPr>
    </w:p>
    <w:p w14:paraId="21058FA1" w14:textId="1154BC61"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Obedience is Not Burdensome</w:t>
      </w:r>
    </w:p>
    <w:p w14:paraId="6D63CCE2"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John 5:3 tells us, "For this is the love of God, that we keep His commandments. And His commandments are not burdensome." Obedience to God is not a heavy load but a joyful response to His love. When we align our lives with His will, we find freedom and fulfillment, knowing that His commands are designed for our good.</w:t>
      </w:r>
    </w:p>
    <w:p w14:paraId="28B7D930"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incorporate God's commandments into daily life to make obedience feel less burdensome?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viewing obedience as burdensome affects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joy in obeying God's commandments? </w:t>
      </w:r>
    </w:p>
    <w:p w14:paraId="3013CD3F"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Testimony of God is Greater</w:t>
      </w:r>
    </w:p>
    <w:p w14:paraId="02B5B651"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The chapter emphasizes the importance of God's testimony: "If we accept human testimony, the testimony of God is greater" (1 John 5:9). In a world filled with conflicting voices, we can rest assured that God's Word is the ultimate truth. His testimony about His Son, Jesus Christ, is the foundation of our faith and the assurance of our salvation.</w:t>
      </w:r>
    </w:p>
    <w:p w14:paraId="101FFF65"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prioritize God's testimony over human opinions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testimony strengthens your faith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greater testimony each day? </w:t>
      </w:r>
    </w:p>
    <w:p w14:paraId="01B2BE95"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FDD692"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14D5745A" w14:textId="77777777" w:rsidR="004234CA" w:rsidRDefault="004234CA" w:rsidP="004234CA">
      <w:pPr>
        <w:spacing w:line="247" w:lineRule="auto"/>
        <w:rPr>
          <w:rFonts w:eastAsia="Times New Roman"/>
          <w:b/>
          <w:bCs/>
          <w:kern w:val="0"/>
          <w:sz w:val="21"/>
          <w:szCs w:val="21"/>
        </w:rPr>
      </w:pPr>
    </w:p>
    <w:p w14:paraId="3695817D" w14:textId="661D8072"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Eternal Life is in His Son</w:t>
      </w:r>
    </w:p>
    <w:p w14:paraId="209560F1"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John 5:11-12 declares, "And this is the testimony: God has given us eternal life, and this life is in His Son. Whoever has the Son has life; whoever does not have the Son of God does not have life." Eternal life is not just a future promise but a present reality for those who have a relationship with Jesus. Embrace this gift and live with the assurance of His eternal presence.</w:t>
      </w:r>
    </w:p>
    <w:p w14:paraId="65B07EDB" w14:textId="77777777" w:rsidR="004234CA" w:rsidRDefault="004234CA" w:rsidP="004234CA">
      <w:pPr>
        <w:spacing w:line="247" w:lineRule="auto"/>
      </w:pPr>
      <w:r w:rsidRPr="00F6333B">
        <w:rPr>
          <w:rFonts w:eastAsia="Times New Roman"/>
          <w:kern w:val="0"/>
          <w:sz w:val="21"/>
          <w:szCs w:val="21"/>
        </w:rPr>
        <w:t>1. How can you actively seek to deepen your relationship with Jesus to experience eternal life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eternal life is described as being "in His Son" rather than a future promise?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share the message of eternal life with others this week?</w:t>
      </w:r>
    </w:p>
    <w:p w14:paraId="3CBAF462" w14:textId="1C1B7DA9"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Confidence in Prayer</w:t>
      </w:r>
    </w:p>
    <w:p w14:paraId="6B3E1802"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The chapter encourages us to approach God with confidence: "And this is the confidence that we have before Him: If we ask anything according to His will, He hears us" (1 John 5:14). Prayer is a powerful tool, and when aligned with God's will, it becomes a conduit for His blessings and guidance in our lives.</w:t>
      </w:r>
    </w:p>
    <w:p w14:paraId="482BFEB6"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increase your confidence in prayer according to 1 John 5:14-15?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aligning your prayers with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promises enhance your prayer life as described in 1 John 5? </w:t>
      </w:r>
    </w:p>
    <w:p w14:paraId="6957C018"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6A9E8F"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700443E9" w14:textId="77777777" w:rsidR="004234CA" w:rsidRDefault="004234CA" w:rsidP="004234CA">
      <w:pPr>
        <w:spacing w:line="247" w:lineRule="auto"/>
        <w:rPr>
          <w:rFonts w:eastAsia="Times New Roman"/>
          <w:b/>
          <w:bCs/>
          <w:kern w:val="0"/>
          <w:sz w:val="21"/>
          <w:szCs w:val="21"/>
        </w:rPr>
      </w:pPr>
    </w:p>
    <w:p w14:paraId="5AD75ADE" w14:textId="4C518FBE"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Protection from the Evil One</w:t>
      </w:r>
    </w:p>
    <w:p w14:paraId="12C5CCD2"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John 5:18 offers reassurance: "We know that anyone born of God does not keep on sinning; the One who was born of God protects him, and the evil one cannot touch him." As believers, we are under the protection of Jesus, who guards us against the snares of the enemy. This divine protection empowers us to live boldly and righteously.</w:t>
      </w:r>
    </w:p>
    <w:p w14:paraId="494F436B"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actively seek God's protection from the evil one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crucial in resisting the evil one's influence?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spiritual defenses against the evil one? </w:t>
      </w:r>
    </w:p>
    <w:p w14:paraId="00DA4361"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Understanding and Knowledge</w:t>
      </w:r>
    </w:p>
    <w:p w14:paraId="50579C1B"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The chapter concludes with a profound truth: "We know also that the Son of God has come and has given us understanding, so that we may know Him who is true" (1 John 5:20). Through Jesus, we gain insight into the nature of God and His purposes. This understanding enriches our faith and deepens our relationship with Him.</w:t>
      </w:r>
    </w:p>
    <w:p w14:paraId="4C0C96AB"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understanding God's commandments enhance your daily decision-making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knowledge of eternal life impacts your perspective on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understanding of God's testimony in your life? </w:t>
      </w:r>
    </w:p>
    <w:p w14:paraId="2E7FCF3D" w14:textId="77777777" w:rsidR="004234CA" w:rsidRDefault="004234CA" w:rsidP="004234CA">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BA4368" w14:textId="77777777" w:rsidR="004234CA" w:rsidRDefault="004234CA">
      <w:pPr>
        <w:spacing w:after="0" w:line="240" w:lineRule="auto"/>
        <w:rPr>
          <w:rFonts w:eastAsia="Times New Roman"/>
          <w:b/>
          <w:bCs/>
          <w:kern w:val="0"/>
          <w:sz w:val="21"/>
          <w:szCs w:val="21"/>
        </w:rPr>
      </w:pPr>
      <w:r>
        <w:rPr>
          <w:rFonts w:eastAsia="Times New Roman"/>
          <w:b/>
          <w:bCs/>
          <w:kern w:val="0"/>
          <w:sz w:val="21"/>
          <w:szCs w:val="21"/>
        </w:rPr>
        <w:br w:type="page"/>
      </w:r>
    </w:p>
    <w:p w14:paraId="0008F6C3" w14:textId="77777777" w:rsidR="004234CA" w:rsidRDefault="004234CA" w:rsidP="004234CA">
      <w:pPr>
        <w:spacing w:line="247" w:lineRule="auto"/>
        <w:rPr>
          <w:rFonts w:eastAsia="Times New Roman"/>
          <w:b/>
          <w:bCs/>
          <w:kern w:val="0"/>
          <w:sz w:val="21"/>
          <w:szCs w:val="21"/>
        </w:rPr>
      </w:pPr>
    </w:p>
    <w:p w14:paraId="19FD01C7" w14:textId="61B88D13" w:rsidR="004234CA" w:rsidRPr="00F6333B" w:rsidRDefault="004234CA" w:rsidP="004234CA">
      <w:pPr>
        <w:spacing w:line="247" w:lineRule="auto"/>
        <w:rPr>
          <w:rFonts w:eastAsia="Times New Roman"/>
          <w:kern w:val="0"/>
          <w:sz w:val="21"/>
          <w:szCs w:val="21"/>
        </w:rPr>
      </w:pPr>
      <w:r w:rsidRPr="00F6333B">
        <w:rPr>
          <w:rFonts w:eastAsia="Times New Roman"/>
          <w:b/>
          <w:bCs/>
          <w:kern w:val="0"/>
          <w:sz w:val="21"/>
          <w:szCs w:val="21"/>
        </w:rPr>
        <w:t>Keep Away from Idols</w:t>
      </w:r>
    </w:p>
    <w:p w14:paraId="1A39F91A"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John 5:21 offers a succinct yet powerful warning: "Little children, keep yourselves from idols." In a world full of distractions and false promises, we are reminded to guard our hearts and remain devoted to God alone. By doing so, we ensure that nothing takes His rightful place in our lives.</w:t>
      </w:r>
    </w:p>
    <w:p w14:paraId="3D160AB3"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idols despite knowing their spiritual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material possessions or desires? </w:t>
      </w:r>
    </w:p>
    <w:p w14:paraId="11A54DF8" w14:textId="77777777" w:rsidR="004234CA" w:rsidRPr="00F6333B" w:rsidRDefault="004234CA" w:rsidP="004234CA">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Assurance of Salvation</w:t>
      </w:r>
    </w:p>
    <w:p w14:paraId="0DACEDE0" w14:textId="77777777" w:rsidR="004234CA" w:rsidRPr="00F6333B" w:rsidRDefault="004234CA" w:rsidP="004234CA">
      <w:pPr>
        <w:spacing w:line="247" w:lineRule="auto"/>
        <w:rPr>
          <w:rFonts w:eastAsia="Times New Roman"/>
          <w:kern w:val="0"/>
          <w:sz w:val="21"/>
          <w:szCs w:val="21"/>
        </w:rPr>
      </w:pPr>
      <w:r w:rsidRPr="00F6333B">
        <w:rPr>
          <w:rFonts w:eastAsia="Times New Roman"/>
          <w:kern w:val="0"/>
          <w:sz w:val="21"/>
          <w:szCs w:val="21"/>
        </w:rPr>
        <w:t>Throughout 1 John 5, the theme of assurance is prevalent. We are reminded that our salvation is secure in Christ, as stated in 1 John 5:13: "I have written these things to you who believe in the name of the Son of God, so that you may know that you have eternal life." This assurance gives us peace and confidence as we navigate our spiritual journey, knowing that our future is secure in Him.</w:t>
      </w:r>
    </w:p>
    <w:p w14:paraId="56377757" w14:textId="3E2E687E" w:rsidR="00F6333B" w:rsidRPr="001B37DC" w:rsidRDefault="004234CA" w:rsidP="004234CA">
      <w:pPr>
        <w:spacing w:line="247" w:lineRule="auto"/>
        <w:rPr>
          <w:rFonts w:eastAsia="Times New Roman"/>
          <w:kern w:val="0"/>
          <w:sz w:val="21"/>
          <w:szCs w:val="21"/>
        </w:rPr>
      </w:pPr>
      <w:r w:rsidRPr="00F6333B">
        <w:rPr>
          <w:rFonts w:eastAsia="Times New Roman"/>
          <w:kern w:val="0"/>
          <w:sz w:val="21"/>
          <w:szCs w:val="21"/>
        </w:rPr>
        <w:t>1. How can you apply 1 John 5:13 to strengthen your daily assurance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believing in the Son of God is crucial for assurance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live confidently in the assurance of eternal life?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DED6B" w14:textId="77777777" w:rsidR="008834DD" w:rsidRDefault="008834DD" w:rsidP="00993188">
      <w:pPr>
        <w:spacing w:after="0" w:line="240" w:lineRule="auto"/>
      </w:pPr>
      <w:r>
        <w:separator/>
      </w:r>
    </w:p>
  </w:endnote>
  <w:endnote w:type="continuationSeparator" w:id="0">
    <w:p w14:paraId="543284FA" w14:textId="77777777" w:rsidR="008834DD" w:rsidRDefault="008834DD"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F7DB5"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5F65EFF"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7A73919"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DED7" w14:textId="77777777" w:rsidR="007F1F09" w:rsidRPr="007F1F09" w:rsidRDefault="007F1F09" w:rsidP="00506EB5">
    <w:pPr>
      <w:pStyle w:val="Footer"/>
      <w:framePr w:wrap="none" w:vAnchor="text" w:hAnchor="margin" w:xAlign="center" w:y="1"/>
      <w:rPr>
        <w:rStyle w:val="PageNumber"/>
        <w:sz w:val="11"/>
        <w:szCs w:val="11"/>
      </w:rPr>
    </w:pPr>
  </w:p>
  <w:p w14:paraId="70FD9314"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B005037"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75917F65" wp14:editId="69D135DB">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A0C0F9E" wp14:editId="5BBFD9F1">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221D3"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C381"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5E1027B"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BE19E" w14:textId="77777777" w:rsidR="008834DD" w:rsidRDefault="008834DD" w:rsidP="00993188">
      <w:pPr>
        <w:spacing w:after="0" w:line="240" w:lineRule="auto"/>
      </w:pPr>
      <w:r>
        <w:separator/>
      </w:r>
    </w:p>
  </w:footnote>
  <w:footnote w:type="continuationSeparator" w:id="0">
    <w:p w14:paraId="13819B4B" w14:textId="77777777" w:rsidR="008834DD" w:rsidRDefault="008834DD"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4CA"/>
    <w:rsid w:val="00000CDF"/>
    <w:rsid w:val="00037514"/>
    <w:rsid w:val="000421EA"/>
    <w:rsid w:val="00051B34"/>
    <w:rsid w:val="000B6F4F"/>
    <w:rsid w:val="00153A4F"/>
    <w:rsid w:val="00177C6D"/>
    <w:rsid w:val="00194992"/>
    <w:rsid w:val="001B37DC"/>
    <w:rsid w:val="001B511C"/>
    <w:rsid w:val="001C43A9"/>
    <w:rsid w:val="001E4954"/>
    <w:rsid w:val="001F1004"/>
    <w:rsid w:val="00223D2A"/>
    <w:rsid w:val="00223FD6"/>
    <w:rsid w:val="002358CF"/>
    <w:rsid w:val="003211B8"/>
    <w:rsid w:val="00351FC4"/>
    <w:rsid w:val="00391B5E"/>
    <w:rsid w:val="00397296"/>
    <w:rsid w:val="003B1338"/>
    <w:rsid w:val="003B6791"/>
    <w:rsid w:val="004234CA"/>
    <w:rsid w:val="00457EF4"/>
    <w:rsid w:val="004F7C83"/>
    <w:rsid w:val="005218D9"/>
    <w:rsid w:val="00590404"/>
    <w:rsid w:val="005C237B"/>
    <w:rsid w:val="00661B7E"/>
    <w:rsid w:val="006762E8"/>
    <w:rsid w:val="00687503"/>
    <w:rsid w:val="00692F03"/>
    <w:rsid w:val="00741D82"/>
    <w:rsid w:val="00762403"/>
    <w:rsid w:val="0078350E"/>
    <w:rsid w:val="00793C4A"/>
    <w:rsid w:val="007A6766"/>
    <w:rsid w:val="007E2F25"/>
    <w:rsid w:val="007F1F09"/>
    <w:rsid w:val="00800A60"/>
    <w:rsid w:val="00840C19"/>
    <w:rsid w:val="0086139F"/>
    <w:rsid w:val="00870740"/>
    <w:rsid w:val="0087297B"/>
    <w:rsid w:val="00875463"/>
    <w:rsid w:val="008834DD"/>
    <w:rsid w:val="00887FAA"/>
    <w:rsid w:val="0091161B"/>
    <w:rsid w:val="00985E6C"/>
    <w:rsid w:val="00993188"/>
    <w:rsid w:val="009A38CE"/>
    <w:rsid w:val="009E4504"/>
    <w:rsid w:val="009E45C1"/>
    <w:rsid w:val="00A102B6"/>
    <w:rsid w:val="00AF1073"/>
    <w:rsid w:val="00AF454E"/>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5C8E4"/>
  <w15:chartTrackingRefBased/>
  <w15:docId w15:val="{7BD70594-E1EC-49E5-A6AC-8640CF77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7</TotalTime>
  <Pages>26</Pages>
  <Words>4936</Words>
  <Characters>28136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2</cp:revision>
  <cp:lastPrinted>2025-11-26T00:31:00Z</cp:lastPrinted>
  <dcterms:created xsi:type="dcterms:W3CDTF">2025-12-31T07:59:00Z</dcterms:created>
  <dcterms:modified xsi:type="dcterms:W3CDTF">2026-01-12T03:19:00Z</dcterms:modified>
</cp:coreProperties>
</file>